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933" w:rsidRDefault="00E8393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4pt;margin-top:-36pt;width:101.65pt;height:72.8pt;z-index:251660800;mso-wrap-style:none">
            <v:textbox style="mso-fit-shape-to-text:t">
              <w:txbxContent>
                <w:p w:rsidR="00E83933" w:rsidRPr="00B85F1A" w:rsidRDefault="00E83933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1.75pt;height:61.5pt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.05pt;margin-top:-8.05pt;width:171pt;height:33.3pt;z-index:-251656704" wrapcoords="568 0 -95 1473 -95 5400 379 7855 -95 11291 -95 17673 4832 22582 6537 22582 9663 22582 12789 22582 21884 17673 21979 13255 21884 10800 21032 7855 21695 6382 21789 2455 21411 0 568 0" fillcolor="#369" stroked="f">
            <v:shadow on="t" color="#b2b2b2" opacity="52429f" offset="3pt"/>
            <v:textpath style="font-family:&quot;Times New Roman&quot;;v-text-kern:t" trim="t" fitpath="t" string="SC_KIDS"/>
            <w10:wrap type="tight"/>
          </v:shape>
        </w:pict>
      </w:r>
      <w:r>
        <w:rPr>
          <w:noProof/>
        </w:rPr>
        <w:pict>
          <v:shape id="Picture 23" o:spid="_x0000_s1028" type="#_x0000_t75" alt="MP900422295[1]" style="position:absolute;margin-left:-27.75pt;margin-top:54.75pt;width:63pt;height:49.5pt;z-index:251652608;visibility:visible">
            <v:imagedata r:id="rId6" o:title=""/>
          </v:shape>
        </w:pict>
      </w:r>
      <w:r>
        <w:rPr>
          <w:noProof/>
        </w:rPr>
        <w:pict>
          <v:shape id="Picture 26" o:spid="_x0000_s1029" type="#_x0000_t75" alt="MP900448561[1]" style="position:absolute;margin-left:-35.25pt;margin-top:-9pt;width:53.25pt;height:63pt;z-index:-251662848;visibility:visible">
            <v:imagedata r:id="rId7" o:title=""/>
          </v:shape>
        </w:pict>
      </w:r>
      <w:r>
        <w:rPr>
          <w:noProof/>
        </w:rPr>
        <w:pict>
          <v:shape id="Picture 35" o:spid="_x0000_s1030" type="#_x0000_t75" alt="MP900422535[1]" style="position:absolute;margin-left:75pt;margin-top:27pt;width:1in;height:53.25pt;z-index:-251660800;visibility:visible">
            <v:imagedata r:id="rId8" o:title="" croptop="-2708f" cropright=".25"/>
          </v:shape>
        </w:pict>
      </w:r>
      <w:r>
        <w:rPr>
          <w:noProof/>
        </w:rPr>
        <w:pict>
          <v:shape id="Picture 27" o:spid="_x0000_s1031" type="#_x0000_t75" alt="MP900422151[1]" style="position:absolute;margin-left:18pt;margin-top:-22.5pt;width:99pt;height:51.75pt;z-index:-251657728;visibility:visible">
            <v:imagedata r:id="rId9" o:title=""/>
          </v:shape>
        </w:pict>
      </w:r>
      <w:r>
        <w:rPr>
          <w:noProof/>
        </w:rPr>
        <w:pict>
          <v:shape id="Picture 34" o:spid="_x0000_s1032" type="#_x0000_t75" alt="MP900427841[1]" style="position:absolute;margin-left:18pt;margin-top:17.25pt;width:62.9pt;height:75pt;z-index:-251661824;visibility:visible">
            <v:imagedata r:id="rId10" o:title=""/>
          </v:shape>
        </w:pict>
      </w:r>
      <w:r>
        <w:rPr>
          <w:noProof/>
        </w:rPr>
        <w:pict>
          <v:shape id="Picture 29" o:spid="_x0000_s1033" type="#_x0000_t75" alt="MP900422596[1]" style="position:absolute;margin-left:35.25pt;margin-top:79.5pt;width:63pt;height:49.5pt;z-index:251657728;visibility:visible">
            <v:imagedata r:id="rId11" o:title=""/>
          </v:shape>
        </w:pict>
      </w:r>
    </w:p>
    <w:p w:rsidR="00E83933" w:rsidRPr="00335793" w:rsidRDefault="00E83933" w:rsidP="00335793">
      <w:r>
        <w:rPr>
          <w:noProof/>
        </w:rPr>
        <w:pict>
          <v:shape id="_x0000_s1034" type="#_x0000_t202" style="position:absolute;margin-left:342pt;margin-top:13.2pt;width:113.1pt;height:81.4pt;z-index:251661824;mso-wrap-style:none">
            <v:textbox style="mso-fit-shape-to-text:t">
              <w:txbxContent>
                <w:p w:rsidR="00E83933" w:rsidRPr="00B85F1A" w:rsidRDefault="00E83933">
                  <w:r>
                    <w:pict>
                      <v:shape id="_x0000_i1028" type="#_x0000_t75" style="width:98.25pt;height:73.5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p w:rsidR="00E83933" w:rsidRPr="00335793" w:rsidRDefault="00E83933" w:rsidP="00335793"/>
    <w:p w:rsidR="00E83933" w:rsidRPr="00335793" w:rsidRDefault="00E83933" w:rsidP="00335793">
      <w:r>
        <w:rPr>
          <w:noProof/>
        </w:rPr>
        <w:pict>
          <v:shape id="_x0000_s1035" type="#_x0000_t202" style="position:absolute;margin-left:414pt;margin-top:12.6pt;width:81pt;height:63pt;z-index:251662848;mso-wrap-style:none">
            <v:textbox style="mso-fit-shape-to-text:t">
              <w:txbxContent>
                <w:p w:rsidR="00E83933" w:rsidRPr="001A655F" w:rsidRDefault="00E83933">
                  <w:r>
                    <w:pict>
                      <v:shape id="_x0000_i1030" type="#_x0000_t75" style="width:65.25pt;height:48.75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36" type="#_x0000_t202" style="position:absolute;margin-left:-18.25pt;margin-top:11.1pt;width:513pt;height:148.5pt;z-index:-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" filled="f" fillcolor="#6ff" stroked="f">
            <v:fill opacity="15163f"/>
            <v:textbox style="mso-next-textbox:#Text Box 4">
              <w:txbxContent>
                <w:p w:rsidR="00E83933" w:rsidRPr="00FB2FF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 w:rsidRPr="00FB2FFC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 xml:space="preserve"> Price List</w:t>
                  </w:r>
                </w:p>
                <w:p w:rsidR="00E83933" w:rsidRPr="00FB2FF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E83933" w:rsidRPr="00FB2FF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B2FFC">
                    <w:rPr>
                      <w:rFonts w:ascii="Arial" w:hAnsi="Arial" w:cs="Arial"/>
                      <w:b/>
                      <w:sz w:val="16"/>
                      <w:szCs w:val="16"/>
                    </w:rPr>
                    <w:t>Childcare – FULL DAY 7.30 to 6.00 - £27.50</w:t>
                  </w:r>
                </w:p>
                <w:p w:rsidR="00E83933" w:rsidRPr="00FB2FF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B2FFC">
                    <w:rPr>
                      <w:rFonts w:ascii="Arial" w:hAnsi="Arial" w:cs="Arial"/>
                      <w:b/>
                      <w:sz w:val="16"/>
                      <w:szCs w:val="16"/>
                    </w:rPr>
                    <w:t>Childcare – Full day plus external provider - £28.50</w:t>
                  </w:r>
                </w:p>
                <w:p w:rsidR="00E83933" w:rsidRPr="00FB2FF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E83933" w:rsidRPr="00FB2FF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B2FFC">
                    <w:rPr>
                      <w:rFonts w:ascii="Arial" w:hAnsi="Arial" w:cs="Arial"/>
                      <w:b/>
                      <w:sz w:val="16"/>
                      <w:szCs w:val="16"/>
                    </w:rPr>
                    <w:t>Childcare – HALF DAY 8.45 to 3.30 -  £22.00</w:t>
                  </w:r>
                </w:p>
                <w:p w:rsidR="00E83933" w:rsidRPr="00FB2FF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B2FFC">
                    <w:rPr>
                      <w:rFonts w:ascii="Arial" w:hAnsi="Arial" w:cs="Arial"/>
                      <w:b/>
                      <w:sz w:val="16"/>
                      <w:szCs w:val="16"/>
                    </w:rPr>
                    <w:t>Childcare – Half day plus external provider -  £23.00</w:t>
                  </w:r>
                </w:p>
                <w:p w:rsidR="00E83933" w:rsidRPr="00FB2FF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B2FFC">
                    <w:rPr>
                      <w:rFonts w:ascii="Arial" w:hAnsi="Arial" w:cs="Arial"/>
                      <w:b/>
                      <w:sz w:val="16"/>
                      <w:szCs w:val="16"/>
                    </w:rPr>
                    <w:t>7.30 drop off for half day session please add £2</w:t>
                  </w:r>
                </w:p>
                <w:p w:rsidR="00E83933" w:rsidRPr="00285909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i/>
                      <w:color w:val="000080"/>
                      <w:sz w:val="14"/>
                      <w:szCs w:val="14"/>
                    </w:rPr>
                  </w:pPr>
                  <w:r w:rsidRPr="00FB2FFC">
                    <w:rPr>
                      <w:rFonts w:ascii="Arial" w:hAnsi="Arial" w:cs="Arial"/>
                      <w:i/>
                      <w:sz w:val="16"/>
                      <w:szCs w:val="16"/>
                    </w:rPr>
                    <w:t>Children booked in for childcare sessions must be dropped off and collected according to our normal policies</w:t>
                  </w:r>
                  <w:r>
                    <w:rPr>
                      <w:rFonts w:ascii="Arial" w:hAnsi="Arial" w:cs="Arial"/>
                      <w:i/>
                      <w:sz w:val="14"/>
                      <w:szCs w:val="14"/>
                    </w:rPr>
                    <w:t>.</w:t>
                  </w:r>
                </w:p>
                <w:p w:rsidR="00E83933" w:rsidRPr="00285909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b/>
                      <w:i/>
                      <w:sz w:val="14"/>
                      <w:szCs w:val="14"/>
                    </w:rPr>
                  </w:pPr>
                </w:p>
                <w:p w:rsidR="00E83933" w:rsidRPr="008801E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  <w:r w:rsidRPr="008801EC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  <w:t>10% discount when booking full weeks childcare</w:t>
                  </w:r>
                </w:p>
                <w:p w:rsidR="00E83933" w:rsidRPr="008801EC" w:rsidRDefault="00E83933" w:rsidP="00E93FEF">
                  <w:pPr>
                    <w:ind w:left="-180"/>
                    <w:rPr>
                      <w:rFonts w:ascii="Arial" w:hAnsi="Arial" w:cs="Arial"/>
                      <w:color w:val="7030A0"/>
                      <w:sz w:val="14"/>
                      <w:szCs w:val="14"/>
                    </w:rPr>
                  </w:pPr>
                </w:p>
                <w:p w:rsidR="00E83933" w:rsidRPr="008801EC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b/>
                      <w:color w:val="7030A0"/>
                      <w:sz w:val="14"/>
                      <w:szCs w:val="14"/>
                      <w:u w:val="single"/>
                    </w:rPr>
                  </w:pPr>
                  <w:r w:rsidRPr="008801EC">
                    <w:rPr>
                      <w:rFonts w:ascii="Arial" w:hAnsi="Arial" w:cs="Arial"/>
                      <w:b/>
                      <w:color w:val="7030A0"/>
                      <w:sz w:val="14"/>
                      <w:szCs w:val="14"/>
                      <w:u w:val="single"/>
                    </w:rPr>
                    <w:t>Boredom Buster Session 10.00  to 2.00 - £20.00</w:t>
                  </w:r>
                </w:p>
                <w:p w:rsidR="00E83933" w:rsidRPr="00285909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i/>
                      <w:sz w:val="14"/>
                      <w:szCs w:val="14"/>
                    </w:rPr>
                  </w:pPr>
                </w:p>
                <w:p w:rsidR="00E83933" w:rsidRPr="00285909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i/>
                      <w:sz w:val="14"/>
                      <w:szCs w:val="14"/>
                    </w:rPr>
                  </w:pPr>
                  <w:r w:rsidRPr="00285909">
                    <w:rPr>
                      <w:rFonts w:ascii="Arial" w:hAnsi="Arial" w:cs="Arial"/>
                      <w:i/>
                      <w:sz w:val="14"/>
                      <w:szCs w:val="14"/>
                    </w:rPr>
                    <w:t>Boredom buster sessions can be booked on the day</w:t>
                  </w:r>
                  <w:r>
                    <w:rPr>
                      <w:rFonts w:ascii="Arial" w:hAnsi="Arial" w:cs="Arial"/>
                      <w:i/>
                      <w:sz w:val="14"/>
                      <w:szCs w:val="14"/>
                    </w:rPr>
                    <w:t>,</w:t>
                  </w:r>
                  <w:r w:rsidRPr="00285909">
                    <w:rPr>
                      <w:rFonts w:ascii="Arial" w:hAnsi="Arial" w:cs="Arial"/>
                      <w:i/>
                      <w:sz w:val="14"/>
                      <w:szCs w:val="14"/>
                    </w:rPr>
                    <w:t xml:space="preserve"> providing a registration form has been completed and subject to availability.</w:t>
                  </w:r>
                </w:p>
                <w:p w:rsidR="00E83933" w:rsidRPr="00285909" w:rsidRDefault="00E83933" w:rsidP="00E93FEF">
                  <w:pPr>
                    <w:ind w:left="-180"/>
                    <w:jc w:val="center"/>
                    <w:rPr>
                      <w:rFonts w:ascii="Arial" w:hAnsi="Arial" w:cs="Arial"/>
                      <w:i/>
                      <w:sz w:val="14"/>
                      <w:szCs w:val="14"/>
                    </w:rPr>
                  </w:pPr>
                  <w:r w:rsidRPr="00285909">
                    <w:rPr>
                      <w:rFonts w:ascii="Arial" w:hAnsi="Arial" w:cs="Arial"/>
                      <w:i/>
                      <w:sz w:val="14"/>
                      <w:szCs w:val="14"/>
                    </w:rPr>
                    <w:t>Children in years 3 and 4 must be dropped off and collected</w:t>
                  </w:r>
                  <w:r>
                    <w:rPr>
                      <w:rFonts w:ascii="Arial" w:hAnsi="Arial" w:cs="Arial"/>
                      <w:i/>
                      <w:sz w:val="14"/>
                      <w:szCs w:val="14"/>
                    </w:rPr>
                    <w:t xml:space="preserve"> according to our normal policies.</w:t>
                  </w:r>
                </w:p>
              </w:txbxContent>
            </v:textbox>
          </v:shape>
        </w:pict>
      </w:r>
    </w:p>
    <w:p w:rsidR="00E83933" w:rsidRPr="00335793" w:rsidRDefault="00E83933" w:rsidP="00335793"/>
    <w:p w:rsidR="00E83933" w:rsidRPr="00335793" w:rsidRDefault="00E83933" w:rsidP="00335793"/>
    <w:p w:rsidR="00E83933" w:rsidRPr="00335793" w:rsidRDefault="00E83933" w:rsidP="00335793"/>
    <w:p w:rsidR="00E83933" w:rsidRPr="00335793" w:rsidRDefault="00E83933" w:rsidP="00335793"/>
    <w:p w:rsidR="00E83933" w:rsidRPr="00335793" w:rsidRDefault="00E83933" w:rsidP="00335793"/>
    <w:p w:rsidR="00E83933" w:rsidRPr="00335793" w:rsidRDefault="00E83933" w:rsidP="00335793"/>
    <w:p w:rsidR="00E83933" w:rsidRPr="00335793" w:rsidRDefault="00E83933" w:rsidP="00335793"/>
    <w:p w:rsidR="00E83933" w:rsidRPr="00335793" w:rsidRDefault="00E83933" w:rsidP="00335793"/>
    <w:p w:rsidR="00E83933" w:rsidRPr="00335793" w:rsidRDefault="00E83933" w:rsidP="00335793"/>
    <w:p w:rsidR="00E83933" w:rsidRPr="00335793" w:rsidRDefault="00E83933" w:rsidP="00335793"/>
    <w:p w:rsidR="00E83933" w:rsidRDefault="00E83933" w:rsidP="00CD2226">
      <w:pPr>
        <w:jc w:val="right"/>
      </w:pPr>
      <w:r>
        <w:t xml:space="preserve">                                     </w:t>
      </w:r>
    </w:p>
    <w:tbl>
      <w:tblPr>
        <w:tblpPr w:leftFromText="180" w:rightFromText="180" w:vertAnchor="text" w:horzAnchor="margin" w:tblpY="2"/>
        <w:tblW w:w="9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2407"/>
        <w:gridCol w:w="783"/>
        <w:gridCol w:w="879"/>
        <w:gridCol w:w="879"/>
        <w:gridCol w:w="879"/>
        <w:gridCol w:w="958"/>
        <w:gridCol w:w="1153"/>
      </w:tblGrid>
      <w:tr w:rsidR="00E83933" w:rsidRPr="00E92CFA" w:rsidTr="003234AF">
        <w:trPr>
          <w:trHeight w:val="1069"/>
        </w:trPr>
        <w:tc>
          <w:tcPr>
            <w:tcW w:w="3595" w:type="dxa"/>
            <w:gridSpan w:val="2"/>
          </w:tcPr>
          <w:p w:rsidR="00E83933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Name of Child (Children):</w:t>
            </w:r>
          </w:p>
          <w:p w:rsidR="00E83933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  <w:p w:rsidR="00E83933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…………………………………………………………………………</w:t>
            </w:r>
          </w:p>
          <w:p w:rsidR="00E83933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  <w:p w:rsidR="00E83933" w:rsidRPr="00E93FEF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…………………………………………………………………………</w:t>
            </w:r>
          </w:p>
        </w:tc>
        <w:tc>
          <w:tcPr>
            <w:tcW w:w="783" w:type="dxa"/>
          </w:tcPr>
          <w:p w:rsidR="00E83933" w:rsidRPr="00F038B3" w:rsidRDefault="00E83933" w:rsidP="003234AF">
            <w:pPr>
              <w:spacing w:before="80" w:after="80"/>
              <w:ind w:left="-216" w:firstLine="21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8B3">
              <w:rPr>
                <w:rFonts w:ascii="Arial" w:hAnsi="Arial" w:cs="Arial"/>
                <w:sz w:val="16"/>
                <w:szCs w:val="16"/>
              </w:rPr>
              <w:t>Full day</w:t>
            </w:r>
          </w:p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038B3">
              <w:rPr>
                <w:rFonts w:ascii="Arial" w:hAnsi="Arial" w:cs="Arial"/>
                <w:b/>
                <w:sz w:val="16"/>
                <w:szCs w:val="16"/>
              </w:rPr>
              <w:t>£27.50</w:t>
            </w:r>
          </w:p>
        </w:tc>
        <w:tc>
          <w:tcPr>
            <w:tcW w:w="879" w:type="dxa"/>
            <w:shd w:val="clear" w:color="auto" w:fill="FFFF99"/>
          </w:tcPr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8B3">
              <w:rPr>
                <w:rFonts w:ascii="Arial" w:hAnsi="Arial" w:cs="Arial"/>
                <w:sz w:val="16"/>
                <w:szCs w:val="16"/>
              </w:rPr>
              <w:t>Full day with provider</w:t>
            </w:r>
          </w:p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038B3">
              <w:rPr>
                <w:rFonts w:ascii="Arial" w:hAnsi="Arial" w:cs="Arial"/>
                <w:b/>
                <w:sz w:val="16"/>
                <w:szCs w:val="16"/>
              </w:rPr>
              <w:t>£28.50</w:t>
            </w:r>
          </w:p>
        </w:tc>
        <w:tc>
          <w:tcPr>
            <w:tcW w:w="879" w:type="dxa"/>
          </w:tcPr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8B3">
              <w:rPr>
                <w:rFonts w:ascii="Arial" w:hAnsi="Arial" w:cs="Arial"/>
                <w:sz w:val="16"/>
                <w:szCs w:val="16"/>
              </w:rPr>
              <w:t>Half day</w:t>
            </w:r>
          </w:p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038B3">
              <w:rPr>
                <w:rFonts w:ascii="Arial" w:hAnsi="Arial" w:cs="Arial"/>
                <w:b/>
                <w:sz w:val="16"/>
                <w:szCs w:val="16"/>
              </w:rPr>
              <w:t>£22.00</w:t>
            </w:r>
          </w:p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9" w:type="dxa"/>
            <w:shd w:val="clear" w:color="auto" w:fill="FFFF99"/>
          </w:tcPr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8B3">
              <w:rPr>
                <w:rFonts w:ascii="Arial" w:hAnsi="Arial" w:cs="Arial"/>
                <w:sz w:val="16"/>
                <w:szCs w:val="16"/>
              </w:rPr>
              <w:t>Half day with provider</w:t>
            </w:r>
          </w:p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038B3">
              <w:rPr>
                <w:rFonts w:ascii="Arial" w:hAnsi="Arial" w:cs="Arial"/>
                <w:b/>
                <w:sz w:val="16"/>
                <w:szCs w:val="16"/>
              </w:rPr>
              <w:t>£23.00</w:t>
            </w:r>
          </w:p>
        </w:tc>
        <w:tc>
          <w:tcPr>
            <w:tcW w:w="958" w:type="dxa"/>
          </w:tcPr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8B3">
              <w:rPr>
                <w:rFonts w:ascii="Arial" w:hAnsi="Arial" w:cs="Arial"/>
                <w:sz w:val="16"/>
                <w:szCs w:val="16"/>
              </w:rPr>
              <w:t>Half day early drop off</w:t>
            </w:r>
          </w:p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038B3">
              <w:rPr>
                <w:rFonts w:ascii="Arial" w:hAnsi="Arial" w:cs="Arial"/>
                <w:b/>
                <w:sz w:val="16"/>
                <w:szCs w:val="16"/>
              </w:rPr>
              <w:t>£2.00</w:t>
            </w:r>
          </w:p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3" w:type="dxa"/>
          </w:tcPr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8B3">
              <w:rPr>
                <w:rFonts w:ascii="Arial" w:hAnsi="Arial" w:cs="Arial"/>
                <w:sz w:val="16"/>
                <w:szCs w:val="16"/>
              </w:rPr>
              <w:t>10.00 – 2.00</w:t>
            </w:r>
          </w:p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8B3">
              <w:rPr>
                <w:rFonts w:ascii="Arial" w:hAnsi="Arial" w:cs="Arial"/>
                <w:sz w:val="16"/>
                <w:szCs w:val="16"/>
              </w:rPr>
              <w:t xml:space="preserve">Boredom Buster </w:t>
            </w:r>
          </w:p>
          <w:p w:rsidR="00E83933" w:rsidRPr="00F038B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038B3">
              <w:rPr>
                <w:rFonts w:ascii="Arial" w:hAnsi="Arial" w:cs="Arial"/>
                <w:b/>
                <w:sz w:val="16"/>
                <w:szCs w:val="16"/>
              </w:rPr>
              <w:t>£20.00</w:t>
            </w:r>
          </w:p>
        </w:tc>
      </w:tr>
      <w:tr w:rsidR="00E83933" w:rsidRPr="00BE60B8" w:rsidTr="003234AF">
        <w:trPr>
          <w:trHeight w:val="35"/>
        </w:trPr>
        <w:tc>
          <w:tcPr>
            <w:tcW w:w="9126" w:type="dxa"/>
            <w:gridSpan w:val="8"/>
            <w:tcBorders>
              <w:top w:val="single" w:sz="18" w:space="0" w:color="auto"/>
              <w:bottom w:val="single" w:sz="18" w:space="0" w:color="auto"/>
            </w:tcBorders>
            <w:shd w:val="clear" w:color="auto" w:fill="CCFFFF"/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E83933" w:rsidRPr="00BE60B8" w:rsidTr="003234AF">
        <w:trPr>
          <w:trHeight w:val="876"/>
        </w:trPr>
        <w:tc>
          <w:tcPr>
            <w:tcW w:w="1188" w:type="dxa"/>
            <w:tcBorders>
              <w:top w:val="single" w:sz="18" w:space="0" w:color="auto"/>
            </w:tcBorders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ED">
              <w:rPr>
                <w:rFonts w:ascii="Arial" w:hAnsi="Arial" w:cs="Arial"/>
                <w:b/>
                <w:sz w:val="18"/>
                <w:szCs w:val="18"/>
              </w:rPr>
              <w:t>Monday</w:t>
            </w:r>
          </w:p>
          <w:p w:rsidR="00E83933" w:rsidRPr="00D340ED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</w:t>
            </w:r>
            <w:r w:rsidRPr="003234AF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October</w:t>
            </w:r>
          </w:p>
        </w:tc>
        <w:tc>
          <w:tcPr>
            <w:tcW w:w="2407" w:type="dxa"/>
            <w:tcBorders>
              <w:top w:val="single" w:sz="18" w:space="0" w:color="auto"/>
            </w:tcBorders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Inventions</w:t>
            </w:r>
          </w:p>
          <w:p w:rsidR="00E83933" w:rsidRPr="00D340ED" w:rsidRDefault="00E83933" w:rsidP="003234AF">
            <w:pPr>
              <w:spacing w:before="80" w:after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What will you invent?</w:t>
            </w:r>
          </w:p>
        </w:tc>
        <w:tc>
          <w:tcPr>
            <w:tcW w:w="783" w:type="dxa"/>
            <w:tcBorders>
              <w:top w:val="single" w:sz="18" w:space="0" w:color="auto"/>
            </w:tcBorders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9" w:type="dxa"/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879" w:type="dxa"/>
            <w:tcBorders>
              <w:top w:val="single" w:sz="18" w:space="0" w:color="auto"/>
            </w:tcBorders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9" w:type="dxa"/>
            <w:tcBorders>
              <w:top w:val="single" w:sz="18" w:space="0" w:color="auto"/>
            </w:tcBorders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958" w:type="dxa"/>
            <w:tcBorders>
              <w:top w:val="single" w:sz="18" w:space="0" w:color="auto"/>
            </w:tcBorders>
          </w:tcPr>
          <w:p w:rsidR="00E83933" w:rsidRPr="00BE60B8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53" w:type="dxa"/>
            <w:tcBorders>
              <w:top w:val="single" w:sz="18" w:space="0" w:color="auto"/>
            </w:tcBorders>
          </w:tcPr>
          <w:p w:rsidR="00E83933" w:rsidRPr="00BE60B8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83933" w:rsidRPr="00BE60B8" w:rsidTr="003234AF">
        <w:trPr>
          <w:trHeight w:val="332"/>
        </w:trPr>
        <w:tc>
          <w:tcPr>
            <w:tcW w:w="1188" w:type="dxa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ED">
              <w:rPr>
                <w:rFonts w:ascii="Arial" w:hAnsi="Arial" w:cs="Arial"/>
                <w:b/>
                <w:sz w:val="18"/>
                <w:szCs w:val="18"/>
              </w:rPr>
              <w:t>Tuesday</w:t>
            </w:r>
          </w:p>
          <w:p w:rsidR="00E83933" w:rsidRPr="00D340ED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</w:t>
            </w:r>
            <w:r w:rsidRPr="003234AF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October</w:t>
            </w:r>
          </w:p>
        </w:tc>
        <w:tc>
          <w:tcPr>
            <w:tcW w:w="2407" w:type="dxa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Get active</w:t>
            </w:r>
          </w:p>
          <w:p w:rsidR="00E83933" w:rsidRPr="00D340ED" w:rsidRDefault="00E83933" w:rsidP="003234AF">
            <w:pPr>
              <w:spacing w:before="80" w:after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Scooter hockey and Lacrosse from Sports Plus</w:t>
            </w:r>
          </w:p>
        </w:tc>
        <w:tc>
          <w:tcPr>
            <w:tcW w:w="783" w:type="dxa"/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879" w:type="dxa"/>
            <w:tcBorders>
              <w:top w:val="nil"/>
            </w:tcBorders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9" w:type="dxa"/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879" w:type="dxa"/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</w:tcPr>
          <w:p w:rsidR="00E83933" w:rsidRPr="00BE60B8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53" w:type="dxa"/>
          </w:tcPr>
          <w:p w:rsidR="00E83933" w:rsidRPr="00BE60B8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83933" w:rsidRPr="00BE60B8" w:rsidTr="003234AF">
        <w:trPr>
          <w:trHeight w:val="332"/>
        </w:trPr>
        <w:tc>
          <w:tcPr>
            <w:tcW w:w="1188" w:type="dxa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ED">
              <w:rPr>
                <w:rFonts w:ascii="Arial" w:hAnsi="Arial" w:cs="Arial"/>
                <w:b/>
                <w:sz w:val="18"/>
                <w:szCs w:val="18"/>
              </w:rPr>
              <w:t>Wed</w:t>
            </w:r>
          </w:p>
          <w:p w:rsidR="00E83933" w:rsidRPr="00D340ED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  <w:r w:rsidRPr="003234AF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October</w:t>
            </w:r>
          </w:p>
        </w:tc>
        <w:tc>
          <w:tcPr>
            <w:tcW w:w="2407" w:type="dxa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Bond experience</w:t>
            </w:r>
          </w:p>
          <w:p w:rsidR="00E83933" w:rsidRPr="00D340ED" w:rsidRDefault="00E83933" w:rsidP="003234AF">
            <w:pPr>
              <w:spacing w:before="80" w:after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Become 007.5 </w:t>
            </w:r>
          </w:p>
        </w:tc>
        <w:tc>
          <w:tcPr>
            <w:tcW w:w="783" w:type="dxa"/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9" w:type="dxa"/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879" w:type="dxa"/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9" w:type="dxa"/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958" w:type="dxa"/>
          </w:tcPr>
          <w:p w:rsidR="00E83933" w:rsidRPr="00BE60B8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53" w:type="dxa"/>
          </w:tcPr>
          <w:p w:rsidR="00E83933" w:rsidRPr="00BE60B8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83933" w:rsidRPr="00BE60B8" w:rsidTr="003234AF">
        <w:trPr>
          <w:trHeight w:val="332"/>
        </w:trPr>
        <w:tc>
          <w:tcPr>
            <w:tcW w:w="1188" w:type="dxa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ED">
              <w:rPr>
                <w:rFonts w:ascii="Arial" w:hAnsi="Arial" w:cs="Arial"/>
                <w:b/>
                <w:sz w:val="18"/>
                <w:szCs w:val="18"/>
              </w:rPr>
              <w:t>Thursday</w:t>
            </w:r>
          </w:p>
          <w:p w:rsidR="00E83933" w:rsidRPr="00D340ED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31</w:t>
            </w:r>
            <w:r w:rsidRPr="003234AF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October</w:t>
            </w:r>
          </w:p>
        </w:tc>
        <w:tc>
          <w:tcPr>
            <w:tcW w:w="2407" w:type="dxa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Something spooky</w:t>
            </w:r>
          </w:p>
          <w:p w:rsidR="00E83933" w:rsidRPr="00D340ED" w:rsidRDefault="00E83933" w:rsidP="003234AF">
            <w:pPr>
              <w:spacing w:before="80" w:after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Spooky crafts and disco</w:t>
            </w:r>
          </w:p>
        </w:tc>
        <w:tc>
          <w:tcPr>
            <w:tcW w:w="783" w:type="dxa"/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879" w:type="dxa"/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9" w:type="dxa"/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879" w:type="dxa"/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</w:tcPr>
          <w:p w:rsidR="00E83933" w:rsidRPr="00BE60B8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53" w:type="dxa"/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This session is extended until 3pm for the disco!</w:t>
            </w:r>
          </w:p>
        </w:tc>
      </w:tr>
      <w:tr w:rsidR="00E83933" w:rsidRPr="00BE60B8" w:rsidTr="003234AF">
        <w:trPr>
          <w:trHeight w:val="332"/>
        </w:trPr>
        <w:tc>
          <w:tcPr>
            <w:tcW w:w="1188" w:type="dxa"/>
            <w:tcBorders>
              <w:bottom w:val="single" w:sz="18" w:space="0" w:color="auto"/>
            </w:tcBorders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ED">
              <w:rPr>
                <w:rFonts w:ascii="Arial" w:hAnsi="Arial" w:cs="Arial"/>
                <w:b/>
                <w:sz w:val="18"/>
                <w:szCs w:val="18"/>
              </w:rPr>
              <w:t>Friday</w:t>
            </w:r>
          </w:p>
          <w:p w:rsidR="00E83933" w:rsidRPr="00D340ED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3234AF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November</w:t>
            </w:r>
          </w:p>
        </w:tc>
        <w:tc>
          <w:tcPr>
            <w:tcW w:w="2407" w:type="dxa"/>
            <w:tcBorders>
              <w:bottom w:val="single" w:sz="18" w:space="0" w:color="auto"/>
            </w:tcBorders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Let’s make lunch.</w:t>
            </w:r>
          </w:p>
          <w:p w:rsidR="00E83933" w:rsidRPr="00E31346" w:rsidRDefault="00E83933" w:rsidP="003234AF">
            <w:pPr>
              <w:spacing w:before="80" w:after="8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E31346">
              <w:rPr>
                <w:rFonts w:ascii="Arial" w:hAnsi="Arial" w:cs="Arial"/>
                <w:i/>
                <w:sz w:val="14"/>
                <w:szCs w:val="14"/>
              </w:rPr>
              <w:t>Children will make their own lunch; therefore lunch will not be required on this day.</w:t>
            </w:r>
          </w:p>
        </w:tc>
        <w:tc>
          <w:tcPr>
            <w:tcW w:w="783" w:type="dxa"/>
            <w:tcBorders>
              <w:bottom w:val="single" w:sz="18" w:space="0" w:color="auto"/>
            </w:tcBorders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9" w:type="dxa"/>
            <w:tcBorders>
              <w:bottom w:val="single" w:sz="18" w:space="0" w:color="auto"/>
            </w:tcBorders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879" w:type="dxa"/>
            <w:tcBorders>
              <w:bottom w:val="single" w:sz="18" w:space="0" w:color="auto"/>
            </w:tcBorders>
          </w:tcPr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9" w:type="dxa"/>
            <w:tcBorders>
              <w:bottom w:val="single" w:sz="18" w:space="0" w:color="auto"/>
            </w:tcBorders>
            <w:shd w:val="clear" w:color="auto" w:fill="B3B3B3"/>
          </w:tcPr>
          <w:p w:rsidR="00E83933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Not</w:t>
            </w:r>
          </w:p>
          <w:p w:rsidR="00E83933" w:rsidRPr="00BE60B8" w:rsidRDefault="00E83933" w:rsidP="003234AF">
            <w:pPr>
              <w:spacing w:before="80" w:after="8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available</w:t>
            </w:r>
          </w:p>
        </w:tc>
        <w:tc>
          <w:tcPr>
            <w:tcW w:w="958" w:type="dxa"/>
            <w:tcBorders>
              <w:bottom w:val="single" w:sz="18" w:space="0" w:color="auto"/>
            </w:tcBorders>
          </w:tcPr>
          <w:p w:rsidR="00E83933" w:rsidRPr="00BE60B8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53" w:type="dxa"/>
            <w:tcBorders>
              <w:bottom w:val="single" w:sz="18" w:space="0" w:color="auto"/>
            </w:tcBorders>
          </w:tcPr>
          <w:p w:rsidR="00E83933" w:rsidRPr="00BE60B8" w:rsidRDefault="00E83933" w:rsidP="003234AF">
            <w:pPr>
              <w:spacing w:before="80" w:after="8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83933" w:rsidRPr="00BE60B8" w:rsidTr="003234AF">
        <w:trPr>
          <w:trHeight w:val="556"/>
        </w:trPr>
        <w:tc>
          <w:tcPr>
            <w:tcW w:w="7015" w:type="dxa"/>
            <w:gridSpan w:val="6"/>
            <w:tcBorders>
              <w:top w:val="single" w:sz="18" w:space="0" w:color="auto"/>
            </w:tcBorders>
          </w:tcPr>
          <w:p w:rsidR="00E83933" w:rsidRPr="00E31346" w:rsidRDefault="00E83933" w:rsidP="003234AF">
            <w:pPr>
              <w:spacing w:before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31346">
              <w:rPr>
                <w:rFonts w:ascii="Arial" w:hAnsi="Arial" w:cs="Arial"/>
                <w:sz w:val="18"/>
                <w:szCs w:val="18"/>
              </w:rPr>
              <w:t>Total fees</w:t>
            </w:r>
          </w:p>
        </w:tc>
        <w:tc>
          <w:tcPr>
            <w:tcW w:w="2111" w:type="dxa"/>
            <w:gridSpan w:val="2"/>
            <w:tcBorders>
              <w:top w:val="single" w:sz="18" w:space="0" w:color="auto"/>
            </w:tcBorders>
          </w:tcPr>
          <w:p w:rsidR="00E83933" w:rsidRPr="00E31346" w:rsidRDefault="00E83933" w:rsidP="003234AF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E31346">
              <w:rPr>
                <w:rFonts w:ascii="Arial" w:hAnsi="Arial" w:cs="Arial"/>
                <w:sz w:val="18"/>
                <w:szCs w:val="18"/>
              </w:rPr>
              <w:t>£</w:t>
            </w:r>
          </w:p>
        </w:tc>
      </w:tr>
    </w:tbl>
    <w:p w:rsidR="00E83933" w:rsidRDefault="00E83933" w:rsidP="00CD2226">
      <w:pPr>
        <w:jc w:val="center"/>
        <w:rPr>
          <w:rFonts w:ascii="Arial" w:hAnsi="Arial" w:cs="Arial"/>
          <w:sz w:val="14"/>
          <w:szCs w:val="14"/>
        </w:rPr>
      </w:pPr>
    </w:p>
    <w:p w:rsidR="00E83933" w:rsidRPr="00B06C9C" w:rsidRDefault="00E83933" w:rsidP="00CD2226">
      <w:pPr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Sessions</w:t>
      </w:r>
      <w:r w:rsidRPr="00B06C9C">
        <w:rPr>
          <w:rFonts w:ascii="Arial" w:hAnsi="Arial" w:cs="Arial"/>
          <w:sz w:val="14"/>
          <w:szCs w:val="14"/>
        </w:rPr>
        <w:t xml:space="preserve"> will take place at </w:t>
      </w:r>
      <w:smartTag w:uri="urn:schemas-microsoft-com:office:smarttags" w:element="PlaceName">
        <w:smartTag w:uri="urn:schemas-microsoft-com:office:smarttags" w:element="place">
          <w:r w:rsidRPr="00B06C9C">
            <w:rPr>
              <w:rFonts w:ascii="Arial" w:hAnsi="Arial" w:cs="Arial"/>
              <w:sz w:val="14"/>
              <w:szCs w:val="14"/>
            </w:rPr>
            <w:t>Sharmans</w:t>
          </w:r>
        </w:smartTag>
        <w:r w:rsidRPr="00B06C9C">
          <w:rPr>
            <w:rFonts w:ascii="Arial" w:hAnsi="Arial" w:cs="Arial"/>
            <w:sz w:val="14"/>
            <w:szCs w:val="14"/>
          </w:rPr>
          <w:t xml:space="preserve"> </w:t>
        </w:r>
        <w:smartTag w:uri="urn:schemas-microsoft-com:office:smarttags" w:element="PlaceType">
          <w:r w:rsidRPr="00B06C9C">
            <w:rPr>
              <w:rFonts w:ascii="Arial" w:hAnsi="Arial" w:cs="Arial"/>
              <w:sz w:val="14"/>
              <w:szCs w:val="14"/>
            </w:rPr>
            <w:t>Cross</w:t>
          </w:r>
        </w:smartTag>
        <w:r w:rsidRPr="00B06C9C">
          <w:rPr>
            <w:rFonts w:ascii="Arial" w:hAnsi="Arial" w:cs="Arial"/>
            <w:sz w:val="14"/>
            <w:szCs w:val="14"/>
          </w:rPr>
          <w:t xml:space="preserve"> </w:t>
        </w:r>
        <w:smartTag w:uri="urn:schemas-microsoft-com:office:smarttags" w:element="PlaceType">
          <w:r w:rsidRPr="00B06C9C">
            <w:rPr>
              <w:rFonts w:ascii="Arial" w:hAnsi="Arial" w:cs="Arial"/>
              <w:sz w:val="14"/>
              <w:szCs w:val="14"/>
            </w:rPr>
            <w:t>Junior</w:t>
          </w:r>
        </w:smartTag>
        <w:r w:rsidRPr="00B06C9C">
          <w:rPr>
            <w:rFonts w:ascii="Arial" w:hAnsi="Arial" w:cs="Arial"/>
            <w:sz w:val="14"/>
            <w:szCs w:val="14"/>
          </w:rPr>
          <w:t xml:space="preserve"> </w:t>
        </w:r>
        <w:smartTag w:uri="urn:schemas-microsoft-com:office:smarttags" w:element="PlaceType">
          <w:r w:rsidRPr="00B06C9C">
            <w:rPr>
              <w:rFonts w:ascii="Arial" w:hAnsi="Arial" w:cs="Arial"/>
              <w:sz w:val="14"/>
              <w:szCs w:val="14"/>
            </w:rPr>
            <w:t>School</w:t>
          </w:r>
        </w:smartTag>
      </w:smartTag>
      <w:r w:rsidRPr="00B06C9C">
        <w:rPr>
          <w:rFonts w:ascii="Arial" w:hAnsi="Arial" w:cs="Arial"/>
          <w:sz w:val="14"/>
          <w:szCs w:val="14"/>
        </w:rPr>
        <w:t>.</w:t>
      </w:r>
    </w:p>
    <w:p w:rsidR="00E83933" w:rsidRPr="00B06C9C" w:rsidRDefault="00E83933" w:rsidP="00E93FEF">
      <w:pPr>
        <w:jc w:val="center"/>
        <w:rPr>
          <w:rFonts w:ascii="Arial" w:hAnsi="Arial" w:cs="Arial"/>
          <w:sz w:val="14"/>
          <w:szCs w:val="14"/>
        </w:rPr>
      </w:pPr>
      <w:r w:rsidRPr="00B06C9C">
        <w:rPr>
          <w:rFonts w:ascii="Arial" w:hAnsi="Arial" w:cs="Arial"/>
          <w:sz w:val="14"/>
          <w:szCs w:val="14"/>
        </w:rPr>
        <w:t>Please be re</w:t>
      </w:r>
      <w:r>
        <w:rPr>
          <w:rFonts w:ascii="Arial" w:hAnsi="Arial" w:cs="Arial"/>
          <w:sz w:val="14"/>
          <w:szCs w:val="14"/>
        </w:rPr>
        <w:t>minded that we close at 6.00 pm. L</w:t>
      </w:r>
      <w:r w:rsidRPr="00B06C9C">
        <w:rPr>
          <w:rFonts w:ascii="Arial" w:hAnsi="Arial" w:cs="Arial"/>
          <w:sz w:val="14"/>
          <w:szCs w:val="14"/>
        </w:rPr>
        <w:t xml:space="preserve">ate pick-ups after this time are charged at £5 per each 15 minutes. </w:t>
      </w:r>
    </w:p>
    <w:p w:rsidR="00E83933" w:rsidRPr="00B06C9C" w:rsidRDefault="00E83933" w:rsidP="00E93FEF">
      <w:pPr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A p</w:t>
      </w:r>
      <w:r w:rsidRPr="00B06C9C">
        <w:rPr>
          <w:rFonts w:ascii="Arial" w:hAnsi="Arial" w:cs="Arial"/>
          <w:sz w:val="14"/>
          <w:szCs w:val="14"/>
        </w:rPr>
        <w:t>acked lunch is requ</w:t>
      </w:r>
      <w:r>
        <w:rPr>
          <w:rFonts w:ascii="Arial" w:hAnsi="Arial" w:cs="Arial"/>
          <w:sz w:val="14"/>
          <w:szCs w:val="14"/>
        </w:rPr>
        <w:t>ired for ALL sessions unless stated on the booking form. Snacks, f</w:t>
      </w:r>
      <w:r w:rsidRPr="00B06C9C">
        <w:rPr>
          <w:rFonts w:ascii="Arial" w:hAnsi="Arial" w:cs="Arial"/>
          <w:sz w:val="14"/>
          <w:szCs w:val="14"/>
        </w:rPr>
        <w:t>ruit and drinks will be provided throughout the day</w:t>
      </w:r>
    </w:p>
    <w:p w:rsidR="00E83933" w:rsidRPr="00285909" w:rsidRDefault="00E83933" w:rsidP="00E93FEF">
      <w:pPr>
        <w:tabs>
          <w:tab w:val="left" w:pos="720"/>
        </w:tabs>
        <w:rPr>
          <w:rFonts w:ascii="Arial" w:hAnsi="Arial" w:cs="Arial"/>
          <w:b/>
          <w:i/>
          <w:noProof/>
          <w:sz w:val="14"/>
          <w:szCs w:val="14"/>
        </w:rPr>
      </w:pPr>
      <w:r w:rsidRPr="00285909">
        <w:rPr>
          <w:rFonts w:ascii="Arial" w:hAnsi="Arial" w:cs="Arial"/>
          <w:b/>
          <w:i/>
          <w:noProof/>
          <w:sz w:val="14"/>
          <w:szCs w:val="14"/>
        </w:rPr>
        <w:tab/>
      </w:r>
      <w:r w:rsidRPr="00285909">
        <w:rPr>
          <w:rFonts w:ascii="Arial" w:hAnsi="Arial" w:cs="Arial"/>
          <w:b/>
          <w:i/>
          <w:noProof/>
          <w:sz w:val="14"/>
          <w:szCs w:val="14"/>
        </w:rPr>
        <w:tab/>
      </w:r>
      <w:r w:rsidRPr="00285909">
        <w:rPr>
          <w:rFonts w:ascii="Arial" w:hAnsi="Arial" w:cs="Arial"/>
          <w:b/>
          <w:i/>
          <w:noProof/>
          <w:sz w:val="14"/>
          <w:szCs w:val="14"/>
        </w:rPr>
        <w:tab/>
      </w:r>
    </w:p>
    <w:p w:rsidR="00E83933" w:rsidRPr="009826B1" w:rsidRDefault="00E83933" w:rsidP="00E93FEF">
      <w:pPr>
        <w:jc w:val="center"/>
        <w:rPr>
          <w:rFonts w:ascii="Arial" w:hAnsi="Arial" w:cs="Arial"/>
          <w:b/>
          <w:noProof/>
          <w:sz w:val="18"/>
          <w:szCs w:val="18"/>
        </w:rPr>
      </w:pPr>
      <w:r>
        <w:rPr>
          <w:noProof/>
        </w:rPr>
        <w:pict>
          <v:shape id="Text Box 102" o:spid="_x0000_s1037" type="#_x0000_t202" style="position:absolute;left:0;text-align:left;margin-left:18pt;margin-top:395.15pt;width:441pt;height:99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" stroked="f">
            <v:textbox style="mso-next-textbox:#Text Box 102">
              <w:txbxContent>
                <w:p w:rsidR="00E83933" w:rsidRDefault="00E83933" w:rsidP="00E93FEF">
                  <w:pPr>
                    <w:rPr>
                      <w:rFonts w:ascii="Bradley Hand ITC" w:hAnsi="Bradley Hand ITC"/>
                    </w:rPr>
                  </w:pPr>
                  <w:r>
                    <w:rPr>
                      <w:rFonts w:ascii="Bradley Hand ITC" w:hAnsi="Bradley Hand ITC"/>
                    </w:rPr>
                    <w:t xml:space="preserve">I WOULD LIKE TO BOOK MY CHILD </w:t>
                  </w:r>
                </w:p>
                <w:p w:rsidR="00E83933" w:rsidRDefault="00E83933" w:rsidP="00E93FEF">
                  <w:pPr>
                    <w:rPr>
                      <w:rFonts w:ascii="Bradley Hand ITC" w:hAnsi="Bradley Hand ITC"/>
                    </w:rPr>
                  </w:pPr>
                </w:p>
                <w:p w:rsidR="00E83933" w:rsidRDefault="00E83933" w:rsidP="00E93FEF">
                  <w:pPr>
                    <w:rPr>
                      <w:rFonts w:ascii="Bradley Hand ITC" w:hAnsi="Bradley Hand ITC"/>
                    </w:rPr>
                  </w:pPr>
                  <w:r>
                    <w:rPr>
                      <w:rFonts w:ascii="Bradley Hand ITC" w:hAnsi="Bradley Hand ITC"/>
                    </w:rPr>
                    <w:t>Childs Name ………………………………..……………. Class………………….</w:t>
                  </w:r>
                </w:p>
                <w:p w:rsidR="00E83933" w:rsidRDefault="00E83933" w:rsidP="00E93FEF">
                  <w:pPr>
                    <w:rPr>
                      <w:rFonts w:ascii="Bradley Hand ITC" w:hAnsi="Bradley Hand ITC"/>
                    </w:rPr>
                  </w:pPr>
                </w:p>
                <w:p w:rsidR="00E83933" w:rsidRPr="00FE65EE" w:rsidRDefault="00E83933" w:rsidP="00E93FEF">
                  <w:pPr>
                    <w:rPr>
                      <w:rFonts w:ascii="Bradley Hand ITC" w:hAnsi="Bradley Hand ITC"/>
                    </w:rPr>
                  </w:pPr>
                  <w:r>
                    <w:rPr>
                      <w:rFonts w:ascii="Bradley Hand ITC" w:hAnsi="Bradley Hand ITC"/>
                    </w:rPr>
                    <w:t>Parent/carer name…………………………………..…………………………..…..</w:t>
                  </w:r>
                </w:p>
              </w:txbxContent>
            </v:textbox>
          </v:shape>
        </w:pict>
      </w:r>
      <w:r w:rsidRPr="009826B1">
        <w:rPr>
          <w:rFonts w:ascii="Arial" w:hAnsi="Arial" w:cs="Arial"/>
          <w:noProof/>
          <w:sz w:val="18"/>
          <w:szCs w:val="18"/>
        </w:rPr>
        <w:t xml:space="preserve">I have made </w:t>
      </w:r>
      <w:r w:rsidRPr="009826B1">
        <w:rPr>
          <w:rFonts w:ascii="Arial" w:hAnsi="Arial" w:cs="Arial"/>
          <w:b/>
          <w:noProof/>
          <w:sz w:val="18"/>
          <w:szCs w:val="18"/>
        </w:rPr>
        <w:t>full/part</w:t>
      </w:r>
      <w:r w:rsidRPr="009826B1">
        <w:rPr>
          <w:rFonts w:ascii="Arial" w:hAnsi="Arial" w:cs="Arial"/>
          <w:noProof/>
          <w:sz w:val="18"/>
          <w:szCs w:val="18"/>
        </w:rPr>
        <w:t xml:space="preserve">* payment of  £..……………. </w:t>
      </w:r>
      <w:r w:rsidRPr="009826B1">
        <w:rPr>
          <w:rFonts w:ascii="Arial" w:hAnsi="Arial" w:cs="Arial"/>
          <w:b/>
          <w:noProof/>
          <w:sz w:val="18"/>
          <w:szCs w:val="18"/>
        </w:rPr>
        <w:t>(please delete as appropriate).</w:t>
      </w:r>
    </w:p>
    <w:p w:rsidR="00E83933" w:rsidRDefault="00E83933" w:rsidP="00E93FEF">
      <w:pPr>
        <w:jc w:val="center"/>
        <w:rPr>
          <w:rFonts w:ascii="Arial" w:hAnsi="Arial" w:cs="Arial"/>
          <w:i/>
          <w:noProof/>
          <w:sz w:val="14"/>
          <w:szCs w:val="14"/>
        </w:rPr>
      </w:pPr>
    </w:p>
    <w:p w:rsidR="00E83933" w:rsidRPr="00285909" w:rsidRDefault="00E83933" w:rsidP="00E93FEF">
      <w:pPr>
        <w:jc w:val="center"/>
        <w:rPr>
          <w:rFonts w:ascii="Arial" w:hAnsi="Arial" w:cs="Arial"/>
          <w:i/>
          <w:noProof/>
          <w:sz w:val="14"/>
          <w:szCs w:val="14"/>
        </w:rPr>
      </w:pPr>
      <w:r w:rsidRPr="00285909">
        <w:rPr>
          <w:rFonts w:ascii="Arial" w:hAnsi="Arial" w:cs="Arial"/>
          <w:i/>
          <w:noProof/>
          <w:sz w:val="14"/>
          <w:szCs w:val="14"/>
        </w:rPr>
        <w:t xml:space="preserve">Payment to be made via Parent Pay, please select the </w:t>
      </w:r>
      <w:r>
        <w:rPr>
          <w:rFonts w:ascii="Arial" w:hAnsi="Arial" w:cs="Arial"/>
          <w:i/>
          <w:noProof/>
          <w:sz w:val="14"/>
          <w:szCs w:val="14"/>
        </w:rPr>
        <w:t>S C Kids option</w:t>
      </w:r>
      <w:r w:rsidRPr="00285909">
        <w:rPr>
          <w:rFonts w:ascii="Arial" w:hAnsi="Arial" w:cs="Arial"/>
          <w:i/>
          <w:noProof/>
          <w:sz w:val="14"/>
          <w:szCs w:val="14"/>
        </w:rPr>
        <w:t>.  Paypoint for cash payments, please contact the office for the barcode.  Childcare Vouchers also accepted.</w:t>
      </w:r>
    </w:p>
    <w:p w:rsidR="00E83933" w:rsidRDefault="00E83933" w:rsidP="00806925">
      <w:pPr>
        <w:rPr>
          <w:rFonts w:ascii="Arial" w:hAnsi="Arial" w:cs="Arial"/>
          <w:b/>
          <w:noProof/>
          <w:sz w:val="14"/>
          <w:szCs w:val="14"/>
        </w:rPr>
      </w:pPr>
    </w:p>
    <w:p w:rsidR="00E83933" w:rsidRPr="00D46DB1" w:rsidRDefault="00E83933" w:rsidP="00285909">
      <w:pPr>
        <w:jc w:val="center"/>
        <w:rPr>
          <w:rFonts w:ascii="Arial" w:hAnsi="Arial" w:cs="Arial"/>
          <w:b/>
          <w:noProof/>
          <w:sz w:val="22"/>
          <w:szCs w:val="22"/>
        </w:rPr>
      </w:pPr>
      <w:r w:rsidRPr="00D46DB1">
        <w:rPr>
          <w:rFonts w:ascii="Arial" w:hAnsi="Arial" w:cs="Arial"/>
          <w:b/>
          <w:noProof/>
          <w:sz w:val="22"/>
          <w:szCs w:val="22"/>
        </w:rPr>
        <w:t>Please note: *</w:t>
      </w:r>
      <w:r w:rsidRPr="00D46DB1">
        <w:rPr>
          <w:rFonts w:ascii="Arial" w:hAnsi="Arial" w:cs="Arial"/>
          <w:b/>
          <w:noProof/>
          <w:sz w:val="22"/>
          <w:szCs w:val="22"/>
          <w:highlight w:val="yellow"/>
        </w:rPr>
        <w:t xml:space="preserve">Full amount to be paid by </w:t>
      </w:r>
      <w:r>
        <w:rPr>
          <w:rFonts w:ascii="Arial" w:hAnsi="Arial" w:cs="Arial"/>
          <w:b/>
          <w:noProof/>
          <w:sz w:val="22"/>
          <w:szCs w:val="22"/>
          <w:highlight w:val="yellow"/>
        </w:rPr>
        <w:t>14</w:t>
      </w:r>
      <w:r w:rsidRPr="00D46DB1">
        <w:rPr>
          <w:rFonts w:ascii="Arial" w:hAnsi="Arial" w:cs="Arial"/>
          <w:b/>
          <w:noProof/>
          <w:sz w:val="22"/>
          <w:szCs w:val="22"/>
          <w:highlight w:val="yellow"/>
          <w:vertAlign w:val="superscript"/>
        </w:rPr>
        <w:t>th</w:t>
      </w:r>
      <w:r>
        <w:rPr>
          <w:rFonts w:ascii="Arial" w:hAnsi="Arial" w:cs="Arial"/>
          <w:b/>
          <w:noProof/>
          <w:sz w:val="22"/>
          <w:szCs w:val="22"/>
          <w:highlight w:val="yellow"/>
        </w:rPr>
        <w:t xml:space="preserve"> October</w:t>
      </w:r>
      <w:r w:rsidRPr="00D46DB1">
        <w:rPr>
          <w:rFonts w:ascii="Arial" w:hAnsi="Arial" w:cs="Arial"/>
          <w:b/>
          <w:noProof/>
          <w:sz w:val="22"/>
          <w:szCs w:val="22"/>
          <w:highlight w:val="yellow"/>
        </w:rPr>
        <w:t xml:space="preserve"> 2013</w:t>
      </w:r>
    </w:p>
    <w:p w:rsidR="00E83933" w:rsidRDefault="00E83933" w:rsidP="00285909">
      <w:pPr>
        <w:jc w:val="center"/>
        <w:rPr>
          <w:rFonts w:ascii="Arial" w:hAnsi="Arial" w:cs="Arial"/>
          <w:b/>
          <w:noProof/>
          <w:sz w:val="14"/>
          <w:szCs w:val="14"/>
        </w:rPr>
      </w:pPr>
    </w:p>
    <w:p w:rsidR="00E83933" w:rsidRDefault="00E83933" w:rsidP="00806925">
      <w:pPr>
        <w:jc w:val="center"/>
        <w:rPr>
          <w:rFonts w:ascii="Arial" w:hAnsi="Arial" w:cs="Arial"/>
          <w:b/>
          <w:noProof/>
          <w:sz w:val="14"/>
          <w:szCs w:val="14"/>
        </w:rPr>
      </w:pPr>
      <w:r w:rsidRPr="00285909">
        <w:rPr>
          <w:rFonts w:ascii="Arial" w:hAnsi="Arial" w:cs="Arial"/>
          <w:sz w:val="14"/>
          <w:szCs w:val="14"/>
        </w:rPr>
        <w:t xml:space="preserve"> </w:t>
      </w:r>
      <w:r w:rsidRPr="00B06C9C">
        <w:rPr>
          <w:rFonts w:ascii="Arial" w:hAnsi="Arial" w:cs="Arial"/>
          <w:b/>
          <w:sz w:val="14"/>
          <w:szCs w:val="14"/>
        </w:rPr>
        <w:t>Whilst all precautions are taken, SC_Kids cannot take responsibility for loss or damage to clothing or</w:t>
      </w:r>
      <w:r>
        <w:rPr>
          <w:rFonts w:ascii="Arial" w:hAnsi="Arial" w:cs="Arial"/>
          <w:b/>
          <w:sz w:val="14"/>
          <w:szCs w:val="14"/>
        </w:rPr>
        <w:t xml:space="preserve"> equipment brought from home.  </w:t>
      </w:r>
      <w:r w:rsidRPr="00B06C9C">
        <w:rPr>
          <w:rFonts w:ascii="Arial" w:hAnsi="Arial" w:cs="Arial"/>
          <w:b/>
          <w:sz w:val="14"/>
          <w:szCs w:val="14"/>
        </w:rPr>
        <w:t xml:space="preserve">As many of our fun activities are messy, please DO NOT send your children in their best clothes.  </w:t>
      </w:r>
      <w:r w:rsidRPr="00B06C9C">
        <w:rPr>
          <w:rFonts w:ascii="Arial" w:hAnsi="Arial" w:cs="Arial"/>
          <w:b/>
          <w:noProof/>
          <w:sz w:val="14"/>
          <w:szCs w:val="14"/>
        </w:rPr>
        <w:t>Please do not send your child with ‘Heeleys’, ‘Roller Blades’ or ‘skateboards’.</w:t>
      </w:r>
      <w:r>
        <w:rPr>
          <w:rFonts w:ascii="Arial" w:hAnsi="Arial" w:cs="Arial"/>
          <w:b/>
          <w:noProof/>
          <w:sz w:val="14"/>
          <w:szCs w:val="14"/>
        </w:rPr>
        <w:t xml:space="preserve"> </w:t>
      </w:r>
      <w:r w:rsidRPr="00B06C9C">
        <w:rPr>
          <w:rFonts w:ascii="Arial" w:hAnsi="Arial" w:cs="Arial"/>
          <w:b/>
          <w:noProof/>
          <w:sz w:val="14"/>
          <w:szCs w:val="14"/>
        </w:rPr>
        <w:t xml:space="preserve">Mobile phones </w:t>
      </w:r>
      <w:r w:rsidRPr="00B06C9C">
        <w:rPr>
          <w:rFonts w:ascii="Arial" w:hAnsi="Arial" w:cs="Arial"/>
          <w:b/>
          <w:noProof/>
          <w:sz w:val="14"/>
          <w:szCs w:val="14"/>
          <w:u w:val="single"/>
        </w:rPr>
        <w:t>are not</w:t>
      </w:r>
      <w:r w:rsidRPr="00B06C9C">
        <w:rPr>
          <w:rFonts w:ascii="Arial" w:hAnsi="Arial" w:cs="Arial"/>
          <w:b/>
          <w:noProof/>
          <w:sz w:val="14"/>
          <w:szCs w:val="14"/>
        </w:rPr>
        <w:t xml:space="preserve"> allowed in club.</w:t>
      </w:r>
    </w:p>
    <w:p w:rsidR="00E83933" w:rsidRDefault="00E83933" w:rsidP="00806925">
      <w:pPr>
        <w:jc w:val="center"/>
        <w:rPr>
          <w:rFonts w:ascii="Arial" w:hAnsi="Arial" w:cs="Arial"/>
          <w:b/>
          <w:noProof/>
          <w:sz w:val="14"/>
          <w:szCs w:val="14"/>
        </w:rPr>
      </w:pPr>
    </w:p>
    <w:p w:rsidR="00E83933" w:rsidRPr="00806925" w:rsidRDefault="00E83933" w:rsidP="00806925">
      <w:pPr>
        <w:jc w:val="center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8" type="#_x0000_t202" style="position:absolute;left:0;text-align:left;margin-left:39.8pt;margin-top:-3.75pt;width:414pt;height:99pt;z-index:251663872" stroked="f">
            <v:textbox style="mso-next-textbox:#_x0000_s1038">
              <w:txbxContent>
                <w:p w:rsidR="00E83933" w:rsidRPr="00D46DB1" w:rsidRDefault="00E83933" w:rsidP="00D46DB1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46DB1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>Please note</w:t>
                  </w:r>
                  <w:r w:rsidRPr="00D46DB1">
                    <w:rPr>
                      <w:rFonts w:ascii="Arial" w:hAnsi="Arial" w:cs="Arial"/>
                      <w:b/>
                      <w:sz w:val="18"/>
                      <w:szCs w:val="18"/>
                    </w:rPr>
                    <w:t>;</w:t>
                  </w:r>
                </w:p>
                <w:p w:rsidR="00E83933" w:rsidRPr="00D46DB1" w:rsidRDefault="00E83933" w:rsidP="00D46DB1">
                  <w:pPr>
                    <w:numPr>
                      <w:ilvl w:val="0"/>
                      <w:numId w:val="1"/>
                    </w:num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46DB1">
                    <w:rPr>
                      <w:rFonts w:ascii="Arial" w:hAnsi="Arial" w:cs="Arial"/>
                      <w:sz w:val="18"/>
                      <w:szCs w:val="18"/>
                    </w:rPr>
                    <w:t>To ensure a place bookings must be received by the closing date as advertised.</w:t>
                  </w:r>
                </w:p>
                <w:p w:rsidR="00E83933" w:rsidRPr="00D46DB1" w:rsidRDefault="00E83933" w:rsidP="00D46DB1">
                  <w:pPr>
                    <w:numPr>
                      <w:ilvl w:val="0"/>
                      <w:numId w:val="1"/>
                    </w:num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46DB1">
                    <w:rPr>
                      <w:rFonts w:ascii="Arial" w:hAnsi="Arial" w:cs="Arial"/>
                      <w:sz w:val="18"/>
                      <w:szCs w:val="18"/>
                    </w:rPr>
                    <w:t>Some places will be obtainable ‘on the day’; however, parents must telephone the club prior to arriving in order to ensure a place is available.</w:t>
                  </w:r>
                </w:p>
                <w:p w:rsidR="00E83933" w:rsidRDefault="00E83933" w:rsidP="00D46DB1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E83933" w:rsidRPr="00D46DB1" w:rsidRDefault="00E83933" w:rsidP="00D46DB1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46DB1">
                    <w:rPr>
                      <w:rFonts w:ascii="Arial" w:hAnsi="Arial" w:cs="Arial"/>
                      <w:b/>
                      <w:sz w:val="22"/>
                      <w:szCs w:val="22"/>
                      <w:highlight w:val="yellow"/>
                    </w:rPr>
                    <w:t>A registration form must be completed before leaving your child at a club.</w:t>
                  </w:r>
                </w:p>
              </w:txbxContent>
            </v:textbox>
          </v:shape>
        </w:pict>
      </w:r>
    </w:p>
    <w:sectPr w:rsidR="00E83933" w:rsidRPr="00806925" w:rsidSect="00806925">
      <w:pgSz w:w="11907" w:h="16839" w:code="9"/>
      <w:pgMar w:top="1440" w:right="1134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0C31"/>
    <w:multiLevelType w:val="hybridMultilevel"/>
    <w:tmpl w:val="C75217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1B9D"/>
    <w:rsid w:val="00134155"/>
    <w:rsid w:val="00152B60"/>
    <w:rsid w:val="00176435"/>
    <w:rsid w:val="001A570A"/>
    <w:rsid w:val="001A655F"/>
    <w:rsid w:val="001D47D3"/>
    <w:rsid w:val="00200520"/>
    <w:rsid w:val="00216027"/>
    <w:rsid w:val="00263656"/>
    <w:rsid w:val="00266E23"/>
    <w:rsid w:val="00285909"/>
    <w:rsid w:val="002A7686"/>
    <w:rsid w:val="002F1C67"/>
    <w:rsid w:val="003234AF"/>
    <w:rsid w:val="00335793"/>
    <w:rsid w:val="00380951"/>
    <w:rsid w:val="003D7214"/>
    <w:rsid w:val="003F7DCE"/>
    <w:rsid w:val="00462AC2"/>
    <w:rsid w:val="00491FD2"/>
    <w:rsid w:val="00546122"/>
    <w:rsid w:val="005468AF"/>
    <w:rsid w:val="00584668"/>
    <w:rsid w:val="005B2342"/>
    <w:rsid w:val="005B6EC2"/>
    <w:rsid w:val="005F1FC6"/>
    <w:rsid w:val="00602DCB"/>
    <w:rsid w:val="00662D64"/>
    <w:rsid w:val="006A70A4"/>
    <w:rsid w:val="006C35E1"/>
    <w:rsid w:val="006E6E15"/>
    <w:rsid w:val="006F7206"/>
    <w:rsid w:val="00741B9D"/>
    <w:rsid w:val="00746BA7"/>
    <w:rsid w:val="007B27AD"/>
    <w:rsid w:val="007C06E5"/>
    <w:rsid w:val="007D3C2D"/>
    <w:rsid w:val="007F6D95"/>
    <w:rsid w:val="00803A85"/>
    <w:rsid w:val="00806925"/>
    <w:rsid w:val="008801EC"/>
    <w:rsid w:val="009826B1"/>
    <w:rsid w:val="009B316A"/>
    <w:rsid w:val="00A57F0E"/>
    <w:rsid w:val="00AF2114"/>
    <w:rsid w:val="00B06C9C"/>
    <w:rsid w:val="00B2652A"/>
    <w:rsid w:val="00B3636D"/>
    <w:rsid w:val="00B559CC"/>
    <w:rsid w:val="00B55F03"/>
    <w:rsid w:val="00B85F1A"/>
    <w:rsid w:val="00BC384A"/>
    <w:rsid w:val="00BD4EA0"/>
    <w:rsid w:val="00BE60B8"/>
    <w:rsid w:val="00C46516"/>
    <w:rsid w:val="00C77F89"/>
    <w:rsid w:val="00C879E2"/>
    <w:rsid w:val="00CA21EF"/>
    <w:rsid w:val="00CB0C97"/>
    <w:rsid w:val="00CD2226"/>
    <w:rsid w:val="00D340ED"/>
    <w:rsid w:val="00D46DB1"/>
    <w:rsid w:val="00D65945"/>
    <w:rsid w:val="00D77693"/>
    <w:rsid w:val="00DA2AD7"/>
    <w:rsid w:val="00E31346"/>
    <w:rsid w:val="00E63DCC"/>
    <w:rsid w:val="00E83933"/>
    <w:rsid w:val="00E922B4"/>
    <w:rsid w:val="00E92CFA"/>
    <w:rsid w:val="00E93FEF"/>
    <w:rsid w:val="00F038B3"/>
    <w:rsid w:val="00FA090B"/>
    <w:rsid w:val="00FB2FFC"/>
    <w:rsid w:val="00FE6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346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380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0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283</Words>
  <Characters>1614</Characters>
  <Application>Microsoft Office Outlook</Application>
  <DocSecurity>0</DocSecurity>
  <Lines>0</Lines>
  <Paragraphs>0</Paragraphs>
  <ScaleCrop>false</ScaleCrop>
  <Company>Solihull MBC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Haywood</dc:creator>
  <cp:keywords/>
  <dc:description/>
  <cp:lastModifiedBy>Administrator</cp:lastModifiedBy>
  <cp:revision>3</cp:revision>
  <cp:lastPrinted>2013-09-19T16:34:00Z</cp:lastPrinted>
  <dcterms:created xsi:type="dcterms:W3CDTF">2013-09-26T07:20:00Z</dcterms:created>
  <dcterms:modified xsi:type="dcterms:W3CDTF">2013-09-26T07:21:00Z</dcterms:modified>
</cp:coreProperties>
</file>